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6B" w:rsidRPr="00CD0905" w:rsidRDefault="0053186B" w:rsidP="00CD0905">
      <w:pPr>
        <w:ind w:left="-360"/>
      </w:pPr>
      <w:r w:rsidRPr="00CD09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4in">
            <v:imagedata r:id="rId5" o:title=""/>
          </v:shape>
        </w:pict>
      </w:r>
    </w:p>
    <w:p w:rsidR="0053186B" w:rsidRPr="00067CB2" w:rsidRDefault="0053186B" w:rsidP="00CD090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Общие сведения </w:t>
      </w:r>
    </w:p>
    <w:p w:rsidR="0053186B" w:rsidRDefault="0053186B" w:rsidP="00787BF9">
      <w:pPr>
        <w:spacing w:line="360" w:lineRule="auto"/>
        <w:jc w:val="both"/>
        <w:rPr>
          <w:sz w:val="28"/>
          <w:szCs w:val="28"/>
          <w:u w:val="single"/>
        </w:rPr>
      </w:pPr>
    </w:p>
    <w:p w:rsidR="0053186B" w:rsidRDefault="0053186B" w:rsidP="00787BF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Бюджетное профессиональное образовательное учреждение Вологодской</w:t>
      </w:r>
    </w:p>
    <w:p w:rsidR="0053186B" w:rsidRPr="00BB1207" w:rsidRDefault="0053186B" w:rsidP="00E10925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</w:t>
      </w:r>
      <w:r w:rsidRPr="00BB1207">
        <w:rPr>
          <w:sz w:val="28"/>
          <w:szCs w:val="28"/>
          <w:u w:val="single"/>
        </w:rPr>
        <w:t>области «Череповецкий технологический колледж»</w:t>
      </w:r>
    </w:p>
    <w:p w:rsidR="0053186B" w:rsidRDefault="0053186B" w:rsidP="00787BF9">
      <w:pPr>
        <w:spacing w:line="360" w:lineRule="auto"/>
        <w:jc w:val="both"/>
        <w:rPr>
          <w:sz w:val="28"/>
          <w:szCs w:val="28"/>
        </w:rPr>
      </w:pPr>
    </w:p>
    <w:p w:rsidR="0053186B" w:rsidRDefault="0053186B" w:rsidP="00787BF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ОУ: </w:t>
      </w:r>
      <w:r>
        <w:rPr>
          <w:sz w:val="28"/>
          <w:szCs w:val="28"/>
          <w:u w:val="single"/>
        </w:rPr>
        <w:t>бюджетное учреждение</w:t>
      </w:r>
    </w:p>
    <w:p w:rsidR="0053186B" w:rsidRDefault="0053186B" w:rsidP="00985FE9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Pr="00A13B50">
        <w:rPr>
          <w:sz w:val="28"/>
          <w:szCs w:val="28"/>
          <w:u w:val="single"/>
        </w:rPr>
        <w:t>162606</w:t>
      </w:r>
      <w:r>
        <w:rPr>
          <w:sz w:val="28"/>
          <w:szCs w:val="28"/>
          <w:u w:val="single"/>
        </w:rPr>
        <w:t>,</w:t>
      </w:r>
      <w:r w:rsidRPr="00A13B5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Вологодская область, город Череповец, пр. Победы, д.18</w:t>
      </w:r>
    </w:p>
    <w:p w:rsidR="0053186B" w:rsidRDefault="0053186B" w:rsidP="00A13B5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 w:rsidRPr="00A13B50">
        <w:rPr>
          <w:sz w:val="28"/>
          <w:szCs w:val="28"/>
          <w:u w:val="single"/>
        </w:rPr>
        <w:t>162606</w:t>
      </w:r>
      <w:r>
        <w:rPr>
          <w:sz w:val="28"/>
          <w:szCs w:val="28"/>
          <w:u w:val="single"/>
        </w:rPr>
        <w:t>,</w:t>
      </w:r>
      <w:r w:rsidRPr="00A13B5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Вологодская область, город Череповец, пр. Победы, д.18</w:t>
      </w:r>
    </w:p>
    <w:p w:rsidR="0053186B" w:rsidRDefault="0053186B" w:rsidP="00E109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3186B" w:rsidRPr="000431C8" w:rsidRDefault="0053186B" w:rsidP="00A13B50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u w:val="single"/>
        </w:rPr>
        <w:t>Осипов Леонид Александрович        (8202) 55-61-42</w:t>
      </w:r>
    </w:p>
    <w:p w:rsidR="0053186B" w:rsidRPr="00DE3CEF" w:rsidRDefault="0053186B" w:rsidP="00787BF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3186B" w:rsidRDefault="0053186B" w:rsidP="00787BF9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3186B" w:rsidRPr="006E3F85" w:rsidRDefault="0053186B" w:rsidP="00ED52B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 </w:t>
      </w:r>
      <w:r w:rsidRPr="00ED52BF">
        <w:rPr>
          <w:sz w:val="28"/>
          <w:szCs w:val="28"/>
          <w:u w:val="single"/>
        </w:rPr>
        <w:t>Кузнецова Ирина Васильевна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(8202) 55-36-18</w:t>
      </w:r>
    </w:p>
    <w:p w:rsidR="0053186B" w:rsidRDefault="0053186B" w:rsidP="00787BF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</w:p>
    <w:p w:rsidR="0053186B" w:rsidRPr="00DE3CEF" w:rsidRDefault="0053186B" w:rsidP="00787BF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3186B" w:rsidRDefault="0053186B" w:rsidP="00787BF9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3186B" w:rsidRPr="000D0D99" w:rsidRDefault="0053186B" w:rsidP="000D0D9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социально-                     </w:t>
      </w:r>
      <w:r w:rsidRPr="000D0D99">
        <w:rPr>
          <w:sz w:val="28"/>
          <w:szCs w:val="28"/>
          <w:u w:val="single"/>
        </w:rPr>
        <w:t>Алешичева Светлана Валентиновна</w:t>
      </w:r>
      <w:r>
        <w:rPr>
          <w:sz w:val="28"/>
          <w:szCs w:val="28"/>
          <w:u w:val="single"/>
        </w:rPr>
        <w:t xml:space="preserve"> (8802 55-27-32</w:t>
      </w:r>
    </w:p>
    <w:p w:rsidR="0053186B" w:rsidRPr="00DE3CEF" w:rsidRDefault="0053186B" w:rsidP="00787BF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педагогической работе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3186B" w:rsidRPr="00DE3CEF" w:rsidRDefault="0053186B" w:rsidP="00787BF9">
      <w:pPr>
        <w:tabs>
          <w:tab w:val="left" w:pos="9639"/>
        </w:tabs>
      </w:pPr>
    </w:p>
    <w:p w:rsidR="0053186B" w:rsidRDefault="0053186B" w:rsidP="00787BF9">
      <w:pPr>
        <w:tabs>
          <w:tab w:val="left" w:pos="9639"/>
        </w:tabs>
        <w:rPr>
          <w:sz w:val="28"/>
          <w:szCs w:val="28"/>
        </w:rPr>
      </w:pPr>
    </w:p>
    <w:p w:rsidR="0053186B" w:rsidRDefault="0053186B" w:rsidP="000D0D99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3186B" w:rsidRPr="000D0D99" w:rsidRDefault="0053186B" w:rsidP="000D0D9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безопасности                </w:t>
      </w:r>
      <w:r>
        <w:rPr>
          <w:sz w:val="28"/>
          <w:szCs w:val="28"/>
          <w:u w:val="single"/>
        </w:rPr>
        <w:t>Скородумова Татьяна Николаевна (8802 55-27-29)</w:t>
      </w:r>
    </w:p>
    <w:p w:rsidR="0053186B" w:rsidRPr="00DE3CEF" w:rsidRDefault="0053186B" w:rsidP="000D0D9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3186B" w:rsidRPr="00DE3CEF" w:rsidRDefault="0053186B" w:rsidP="000D0D99">
      <w:pPr>
        <w:tabs>
          <w:tab w:val="left" w:pos="9639"/>
        </w:tabs>
      </w:pPr>
    </w:p>
    <w:p w:rsidR="0053186B" w:rsidRDefault="0053186B" w:rsidP="00787BF9">
      <w:pPr>
        <w:tabs>
          <w:tab w:val="left" w:pos="9639"/>
        </w:tabs>
        <w:rPr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53186B" w:rsidRPr="00F62BA4" w:rsidRDefault="0053186B" w:rsidP="00787BF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    </w:t>
      </w:r>
      <w:r w:rsidRPr="00F62BA4">
        <w:rPr>
          <w:sz w:val="28"/>
          <w:szCs w:val="28"/>
          <w:u w:val="single"/>
        </w:rPr>
        <w:t>ст. инспек</w:t>
      </w:r>
      <w:r>
        <w:rPr>
          <w:sz w:val="28"/>
          <w:szCs w:val="28"/>
          <w:u w:val="single"/>
        </w:rPr>
        <w:t>тор по пропаганде  Попова С.А.(67-12-88</w:t>
      </w:r>
      <w:r w:rsidRPr="00F62BA4">
        <w:rPr>
          <w:sz w:val="28"/>
          <w:szCs w:val="28"/>
          <w:u w:val="single"/>
        </w:rPr>
        <w:t>)</w:t>
      </w:r>
    </w:p>
    <w:p w:rsidR="0053186B" w:rsidRPr="00F62BA4" w:rsidRDefault="0053186B" w:rsidP="00787BF9">
      <w:pPr>
        <w:tabs>
          <w:tab w:val="left" w:pos="4035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  <w:u w:val="single"/>
        </w:rPr>
        <w:t>инспектор по пропаганде Еракина С.В.(т. 67-12-88</w:t>
      </w:r>
      <w:r w:rsidRPr="00F62BA4">
        <w:rPr>
          <w:sz w:val="28"/>
          <w:szCs w:val="28"/>
          <w:u w:val="single"/>
        </w:rPr>
        <w:t>)</w:t>
      </w:r>
    </w:p>
    <w:p w:rsidR="0053186B" w:rsidRPr="00F62BA4" w:rsidRDefault="0053186B" w:rsidP="00FA2A61">
      <w:pPr>
        <w:tabs>
          <w:tab w:val="left" w:pos="4035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 w:rsidRPr="00FA2A61">
        <w:rPr>
          <w:sz w:val="28"/>
          <w:szCs w:val="28"/>
          <w:u w:val="single"/>
        </w:rPr>
        <w:t>инспектор по пропаганде Дьяков А.Н. .(</w:t>
      </w:r>
      <w:r>
        <w:rPr>
          <w:sz w:val="28"/>
          <w:szCs w:val="28"/>
          <w:u w:val="single"/>
        </w:rPr>
        <w:t>т. 67-12-88</w:t>
      </w:r>
      <w:r w:rsidRPr="00F62BA4">
        <w:rPr>
          <w:sz w:val="28"/>
          <w:szCs w:val="28"/>
          <w:u w:val="single"/>
        </w:rPr>
        <w:t>)</w:t>
      </w:r>
    </w:p>
    <w:p w:rsidR="0053186B" w:rsidRDefault="0053186B" w:rsidP="00787BF9">
      <w:pPr>
        <w:tabs>
          <w:tab w:val="center" w:pos="4535"/>
        </w:tabs>
        <w:rPr>
          <w:sz w:val="28"/>
          <w:szCs w:val="28"/>
        </w:rPr>
      </w:pPr>
    </w:p>
    <w:p w:rsidR="0053186B" w:rsidRDefault="0053186B" w:rsidP="00787BF9">
      <w:pPr>
        <w:tabs>
          <w:tab w:val="center" w:pos="4535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  <w:r>
        <w:rPr>
          <w:sz w:val="28"/>
          <w:szCs w:val="28"/>
        </w:rPr>
        <w:tab/>
      </w:r>
    </w:p>
    <w:p w:rsidR="0053186B" w:rsidRDefault="0053186B" w:rsidP="00787BF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53186B" w:rsidRPr="00F62BA4" w:rsidRDefault="0053186B" w:rsidP="004916C4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</w:t>
      </w:r>
      <w:r w:rsidRPr="00F62BA4">
        <w:rPr>
          <w:sz w:val="28"/>
          <w:szCs w:val="28"/>
          <w:u w:val="single"/>
        </w:rPr>
        <w:t>зам. директора</w:t>
      </w:r>
      <w:r>
        <w:rPr>
          <w:sz w:val="28"/>
          <w:szCs w:val="28"/>
          <w:u w:val="single"/>
        </w:rPr>
        <w:t xml:space="preserve"> по безопасности  Скородумова Т.Н.</w:t>
      </w:r>
    </w:p>
    <w:p w:rsidR="0053186B" w:rsidRDefault="0053186B" w:rsidP="00787BF9">
      <w:pPr>
        <w:jc w:val="both"/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</w:t>
      </w:r>
      <w:r w:rsidRPr="00DE3CEF">
        <w:rPr>
          <w:sz w:val="14"/>
          <w:szCs w:val="14"/>
        </w:rPr>
        <w:t>(фамилия, имя, отчество)</w:t>
      </w:r>
      <w:r>
        <w:rPr>
          <w:sz w:val="14"/>
          <w:szCs w:val="14"/>
        </w:rPr>
        <w:t xml:space="preserve">                 (телефон)      </w:t>
      </w:r>
    </w:p>
    <w:p w:rsidR="0053186B" w:rsidRDefault="0053186B" w:rsidP="00787B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т. </w:t>
      </w:r>
      <w:r>
        <w:rPr>
          <w:sz w:val="28"/>
          <w:szCs w:val="28"/>
          <w:u w:val="single"/>
        </w:rPr>
        <w:t>(8802 55-27-29)</w:t>
      </w:r>
    </w:p>
    <w:p w:rsidR="0053186B" w:rsidRDefault="0053186B" w:rsidP="00787BF9">
      <w:pPr>
        <w:jc w:val="both"/>
        <w:rPr>
          <w:sz w:val="28"/>
          <w:szCs w:val="28"/>
        </w:rPr>
      </w:pPr>
    </w:p>
    <w:p w:rsidR="0053186B" w:rsidRPr="00672FBF" w:rsidRDefault="0053186B" w:rsidP="00787BF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</w:t>
      </w:r>
    </w:p>
    <w:p w:rsidR="0053186B" w:rsidRDefault="0053186B" w:rsidP="00787BF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 ____</w:t>
      </w:r>
      <w:r>
        <w:rPr>
          <w:sz w:val="28"/>
          <w:szCs w:val="28"/>
          <w:u w:val="single"/>
        </w:rPr>
        <w:t>866</w:t>
      </w:r>
      <w:r>
        <w:rPr>
          <w:sz w:val="28"/>
          <w:szCs w:val="28"/>
        </w:rPr>
        <w:t>___________________________</w:t>
      </w:r>
    </w:p>
    <w:p w:rsidR="0053186B" w:rsidRDefault="0053186B" w:rsidP="006C688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     </w:t>
      </w:r>
      <w:r>
        <w:rPr>
          <w:sz w:val="28"/>
          <w:szCs w:val="28"/>
          <w:u w:val="single"/>
        </w:rPr>
        <w:t>кабинет ПДД  на 4эт, пристройки к учебному корпусу</w:t>
      </w:r>
    </w:p>
    <w:p w:rsidR="0053186B" w:rsidRPr="00104F5D" w:rsidRDefault="0053186B" w:rsidP="006C6881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Наличие класса по БДД        </w:t>
      </w:r>
      <w:r>
        <w:rPr>
          <w:sz w:val="28"/>
          <w:szCs w:val="28"/>
          <w:u w:val="single"/>
        </w:rPr>
        <w:t xml:space="preserve"> кабинет ПДД  на 4эт  пристройки к учебному корпусу                  </w:t>
      </w:r>
    </w:p>
    <w:p w:rsidR="0053186B" w:rsidRDefault="0053186B" w:rsidP="00787BF9">
      <w:pPr>
        <w:tabs>
          <w:tab w:val="left" w:pos="9639"/>
        </w:tabs>
        <w:rPr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rPr>
          <w:sz w:val="28"/>
          <w:szCs w:val="28"/>
        </w:rPr>
      </w:pPr>
    </w:p>
    <w:p w:rsidR="0053186B" w:rsidRPr="00C20EF3" w:rsidRDefault="0053186B" w:rsidP="00787BF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автогородка (площадки) по БДД   </w:t>
      </w:r>
      <w:r w:rsidRPr="00C20EF3">
        <w:rPr>
          <w:sz w:val="28"/>
          <w:szCs w:val="28"/>
          <w:u w:val="single"/>
        </w:rPr>
        <w:t>нет</w:t>
      </w:r>
    </w:p>
    <w:p w:rsidR="0053186B" w:rsidRDefault="0053186B" w:rsidP="00EE020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3186B" w:rsidRDefault="0053186B" w:rsidP="00EE020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</w:t>
      </w:r>
      <w:r w:rsidRPr="00C20EF3">
        <w:rPr>
          <w:b/>
          <w:bCs/>
          <w:sz w:val="28"/>
          <w:szCs w:val="28"/>
        </w:rPr>
        <w:t xml:space="preserve">  </w:t>
      </w:r>
      <w:r w:rsidRPr="00C20EF3">
        <w:rPr>
          <w:sz w:val="28"/>
          <w:szCs w:val="28"/>
          <w:u w:val="single"/>
        </w:rPr>
        <w:t xml:space="preserve">нет    </w:t>
      </w:r>
      <w:r>
        <w:rPr>
          <w:sz w:val="28"/>
          <w:szCs w:val="28"/>
          <w:u w:val="single"/>
        </w:rPr>
        <w:t xml:space="preserve">  </w:t>
      </w:r>
    </w:p>
    <w:p w:rsidR="0053186B" w:rsidRDefault="0053186B" w:rsidP="00EE020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C20EF3">
        <w:rPr>
          <w:b/>
          <w:bCs/>
          <w:sz w:val="28"/>
          <w:szCs w:val="28"/>
        </w:rPr>
        <w:t>Время занятий в ОУ</w:t>
      </w:r>
      <w:r>
        <w:rPr>
          <w:sz w:val="28"/>
          <w:szCs w:val="28"/>
        </w:rPr>
        <w:t>:</w:t>
      </w:r>
      <w:r w:rsidRPr="00EE02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8.30 – 16.00</w:t>
      </w:r>
    </w:p>
    <w:p w:rsidR="0053186B" w:rsidRDefault="0053186B" w:rsidP="00787BF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Занятия в мастерских :  </w:t>
      </w:r>
    </w:p>
    <w:p w:rsidR="0053186B" w:rsidRDefault="0053186B" w:rsidP="00527D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1-я смена с 8.00до  14:00</w:t>
      </w:r>
    </w:p>
    <w:p w:rsidR="0053186B" w:rsidRDefault="0053186B" w:rsidP="00787BF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2-я смена с 14.00до  20:00</w:t>
      </w:r>
    </w:p>
    <w:p w:rsidR="0053186B" w:rsidRDefault="0053186B" w:rsidP="00C20EF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3186B" w:rsidRPr="00C20EF3" w:rsidRDefault="0053186B" w:rsidP="00C20EF3">
      <w:pPr>
        <w:tabs>
          <w:tab w:val="left" w:pos="9639"/>
        </w:tabs>
        <w:spacing w:line="360" w:lineRule="auto"/>
        <w:rPr>
          <w:b/>
          <w:bCs/>
          <w:sz w:val="28"/>
          <w:szCs w:val="28"/>
        </w:rPr>
      </w:pPr>
      <w:r w:rsidRPr="00C20EF3">
        <w:rPr>
          <w:b/>
          <w:bCs/>
          <w:sz w:val="28"/>
          <w:szCs w:val="28"/>
        </w:rPr>
        <w:t>Телефоны оперативных служб:</w:t>
      </w:r>
    </w:p>
    <w:p w:rsidR="0053186B" w:rsidRDefault="0053186B" w:rsidP="00C20EF3">
      <w:pPr>
        <w:tabs>
          <w:tab w:val="left" w:pos="9639"/>
        </w:tabs>
        <w:spacing w:line="360" w:lineRule="auto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20EF3">
        <w:rPr>
          <w:color w:val="000000"/>
          <w:sz w:val="28"/>
          <w:szCs w:val="28"/>
        </w:rPr>
        <w:t>телефон экстренного вызова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единая служба спасения</w:t>
      </w:r>
      <w:r w:rsidRPr="00C20E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C20EF3">
        <w:rPr>
          <w:b/>
          <w:bCs/>
          <w:color w:val="000000"/>
          <w:sz w:val="28"/>
          <w:szCs w:val="28"/>
        </w:rPr>
        <w:t>112</w:t>
      </w:r>
    </w:p>
    <w:p w:rsidR="0053186B" w:rsidRDefault="0053186B" w:rsidP="00C20EF3">
      <w:pPr>
        <w:tabs>
          <w:tab w:val="left" w:pos="9639"/>
        </w:tabs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подразделением пожарной охраны  - </w:t>
      </w:r>
      <w:r>
        <w:rPr>
          <w:b/>
          <w:bCs/>
          <w:sz w:val="28"/>
          <w:szCs w:val="28"/>
        </w:rPr>
        <w:t>01</w:t>
      </w:r>
    </w:p>
    <w:p w:rsidR="0053186B" w:rsidRDefault="0053186B" w:rsidP="00C20EF3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полиция - </w:t>
      </w:r>
      <w:r>
        <w:rPr>
          <w:b/>
          <w:bCs/>
          <w:sz w:val="28"/>
          <w:szCs w:val="28"/>
        </w:rPr>
        <w:t xml:space="preserve">02 </w:t>
      </w:r>
    </w:p>
    <w:p w:rsidR="0053186B" w:rsidRDefault="0053186B" w:rsidP="00C20EF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скорая медицинская помощь - </w:t>
      </w:r>
      <w:r>
        <w:rPr>
          <w:b/>
          <w:bCs/>
          <w:sz w:val="28"/>
          <w:szCs w:val="28"/>
        </w:rPr>
        <w:t xml:space="preserve">03 </w:t>
      </w:r>
    </w:p>
    <w:p w:rsidR="0053186B" w:rsidRDefault="0053186B" w:rsidP="00C20EF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служба газа - </w:t>
      </w:r>
      <w:r>
        <w:rPr>
          <w:b/>
          <w:bCs/>
          <w:sz w:val="28"/>
          <w:szCs w:val="28"/>
        </w:rPr>
        <w:t>04</w:t>
      </w:r>
    </w:p>
    <w:p w:rsidR="0053186B" w:rsidRDefault="0053186B" w:rsidP="00C20EF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3186B" w:rsidRPr="00346207" w:rsidRDefault="0053186B" w:rsidP="00787BF9">
      <w:pPr>
        <w:tabs>
          <w:tab w:val="left" w:pos="9639"/>
        </w:tabs>
        <w:spacing w:line="360" w:lineRule="auto"/>
        <w:rPr>
          <w:b/>
          <w:sz w:val="28"/>
          <w:szCs w:val="28"/>
          <w:u w:val="single"/>
        </w:rPr>
      </w:pPr>
    </w:p>
    <w:p w:rsidR="0053186B" w:rsidRDefault="0053186B" w:rsidP="00787BF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Pr="009945B9" w:rsidRDefault="0053186B" w:rsidP="00787BF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Pr="009945B9" w:rsidRDefault="0053186B" w:rsidP="00787BF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186B" w:rsidRDefault="0053186B" w:rsidP="00787BF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3186B" w:rsidRDefault="0053186B" w:rsidP="00EE020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Содержание</w:t>
      </w:r>
    </w:p>
    <w:p w:rsidR="0053186B" w:rsidRDefault="0053186B" w:rsidP="00787BF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373E76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b/>
          <w:sz w:val="28"/>
          <w:szCs w:val="28"/>
        </w:rPr>
      </w:pPr>
      <w:r w:rsidRPr="00000ED5">
        <w:rPr>
          <w:b/>
          <w:sz w:val="28"/>
          <w:szCs w:val="28"/>
        </w:rPr>
        <w:t>План-схемы</w:t>
      </w:r>
      <w:r>
        <w:rPr>
          <w:b/>
          <w:sz w:val="28"/>
          <w:szCs w:val="28"/>
        </w:rPr>
        <w:t xml:space="preserve">  БПОУ ВО «Череповецкий технологический колледж»</w:t>
      </w:r>
    </w:p>
    <w:p w:rsidR="0053186B" w:rsidRPr="00000ED5" w:rsidRDefault="0053186B" w:rsidP="00787BF9">
      <w:pPr>
        <w:tabs>
          <w:tab w:val="left" w:pos="9639"/>
        </w:tabs>
        <w:spacing w:line="360" w:lineRule="auto"/>
        <w:ind w:left="360"/>
        <w:jc w:val="both"/>
        <w:rPr>
          <w:b/>
          <w:sz w:val="28"/>
          <w:szCs w:val="28"/>
        </w:rPr>
      </w:pPr>
    </w:p>
    <w:p w:rsidR="0053186B" w:rsidRDefault="0053186B" w:rsidP="00373E76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 расположения </w:t>
      </w:r>
      <w:r w:rsidRPr="00373E76">
        <w:rPr>
          <w:bCs/>
          <w:sz w:val="28"/>
          <w:szCs w:val="28"/>
        </w:rPr>
        <w:t>БПОУ ВО «Череповецкий технологический колледж»</w:t>
      </w:r>
      <w:r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 пути движения транспортных средств и обучающихся;</w:t>
      </w:r>
    </w:p>
    <w:p w:rsidR="0053186B" w:rsidRPr="003B0532" w:rsidRDefault="0053186B" w:rsidP="003B053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организация дорожного движения в непосредственной близости от </w:t>
      </w:r>
      <w:r w:rsidRPr="00373E76">
        <w:rPr>
          <w:bCs/>
          <w:sz w:val="28"/>
          <w:szCs w:val="28"/>
        </w:rPr>
        <w:t>БПОУ ВО «Череповецкий технологический колледж»</w:t>
      </w:r>
      <w:r>
        <w:rPr>
          <w:bCs/>
          <w:sz w:val="28"/>
          <w:szCs w:val="28"/>
        </w:rPr>
        <w:t xml:space="preserve">, </w:t>
      </w:r>
      <w:r w:rsidRPr="003B0532">
        <w:rPr>
          <w:sz w:val="28"/>
          <w:szCs w:val="28"/>
        </w:rPr>
        <w:t>пути движения транспортных средств и студентов</w:t>
      </w:r>
      <w:r>
        <w:rPr>
          <w:sz w:val="28"/>
          <w:szCs w:val="28"/>
        </w:rPr>
        <w:t>;</w:t>
      </w:r>
    </w:p>
    <w:p w:rsidR="0053186B" w:rsidRDefault="0053186B" w:rsidP="003B0532">
      <w:pPr>
        <w:numPr>
          <w:ilvl w:val="0"/>
          <w:numId w:val="3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обучающихся от </w:t>
      </w:r>
      <w:r w:rsidRPr="00373E76">
        <w:rPr>
          <w:bCs/>
          <w:sz w:val="28"/>
          <w:szCs w:val="28"/>
        </w:rPr>
        <w:t>БПОУ ВО «Череповецкий технологический колледж»</w:t>
      </w:r>
      <w:r>
        <w:rPr>
          <w:sz w:val="28"/>
          <w:szCs w:val="28"/>
        </w:rPr>
        <w:t xml:space="preserve"> к стадиону. </w:t>
      </w:r>
    </w:p>
    <w:p w:rsidR="0053186B" w:rsidRDefault="0053186B" w:rsidP="003B0532">
      <w:pPr>
        <w:numPr>
          <w:ilvl w:val="0"/>
          <w:numId w:val="3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студентов по территории</w:t>
      </w:r>
      <w:r w:rsidRPr="003B0532">
        <w:rPr>
          <w:bCs/>
          <w:sz w:val="28"/>
          <w:szCs w:val="28"/>
        </w:rPr>
        <w:t xml:space="preserve"> </w:t>
      </w:r>
      <w:r w:rsidRPr="00373E76">
        <w:rPr>
          <w:bCs/>
          <w:sz w:val="28"/>
          <w:szCs w:val="28"/>
        </w:rPr>
        <w:t>БПОУ ВО «Череповецкий технологический колледж»</w:t>
      </w:r>
      <w:r>
        <w:rPr>
          <w:sz w:val="28"/>
          <w:szCs w:val="28"/>
        </w:rPr>
        <w:t>;</w:t>
      </w:r>
    </w:p>
    <w:p w:rsidR="0053186B" w:rsidRPr="00D33295" w:rsidRDefault="0053186B" w:rsidP="00787BF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3186B" w:rsidRDefault="0053186B" w:rsidP="00787BF9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000ED5"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  <w:r>
        <w:rPr>
          <w:sz w:val="28"/>
          <w:szCs w:val="28"/>
        </w:rPr>
        <w:t>.</w:t>
      </w:r>
    </w:p>
    <w:p w:rsidR="0053186B" w:rsidRDefault="0053186B" w:rsidP="00787BF9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53186B" w:rsidRDefault="0053186B" w:rsidP="00787BF9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53186B" w:rsidRPr="00D33295" w:rsidRDefault="0053186B" w:rsidP="00787BF9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53186B" w:rsidRPr="00D33295" w:rsidRDefault="0053186B" w:rsidP="00787BF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3186B" w:rsidRPr="002E7235" w:rsidRDefault="0053186B" w:rsidP="00860B67">
      <w:pPr>
        <w:pStyle w:val="ListParagraph"/>
        <w:numPr>
          <w:ilvl w:val="0"/>
          <w:numId w:val="1"/>
        </w:numPr>
        <w:tabs>
          <w:tab w:val="clear" w:pos="1080"/>
          <w:tab w:val="left" w:pos="0"/>
          <w:tab w:val="num" w:pos="540"/>
          <w:tab w:val="left" w:pos="9639"/>
        </w:tabs>
        <w:spacing w:line="360" w:lineRule="auto"/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2E7235">
        <w:rPr>
          <w:b/>
          <w:sz w:val="28"/>
          <w:szCs w:val="28"/>
        </w:rPr>
        <w:t>.</w:t>
      </w: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1965C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1965C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860B67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План-схемы БПОУ ВО «Череповецкий технологический колледж»</w:t>
      </w:r>
    </w:p>
    <w:p w:rsidR="0053186B" w:rsidRDefault="0053186B" w:rsidP="001965C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Pr="00386FEF" w:rsidRDefault="0053186B" w:rsidP="001965C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186B" w:rsidRPr="00192CD5" w:rsidRDefault="0053186B" w:rsidP="00860B67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>План-схема района расположения к БПОУ ВО «Череповецкий  технологический колледж», пути движения транспортных средств и студентов к первому корпусу по адресу проспект Победы,18</w: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7A19FD">
      <w:pPr>
        <w:rPr>
          <w:b/>
          <w:sz w:val="28"/>
          <w:szCs w:val="28"/>
        </w:rPr>
      </w:pPr>
    </w:p>
    <w:p w:rsidR="0053186B" w:rsidRDefault="0053186B" w:rsidP="002E7235">
      <w:pPr>
        <w:ind w:left="-360" w:hanging="360"/>
        <w:jc w:val="center"/>
        <w:rPr>
          <w:b/>
          <w:sz w:val="28"/>
          <w:szCs w:val="28"/>
        </w:rPr>
      </w:pPr>
      <w:r>
        <w:pict>
          <v:shape id="_x0000_i1026" type="#_x0000_t75" style="width:486pt;height:335.25pt">
            <v:imagedata r:id="rId6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860B67">
      <w:pPr>
        <w:jc w:val="center"/>
        <w:rPr>
          <w:b/>
          <w:sz w:val="28"/>
          <w:szCs w:val="28"/>
        </w:rPr>
      </w:pPr>
      <w:r>
        <w:pict>
          <v:shape id="_x0000_i1027" type="#_x0000_t75" style="width:248.25pt;height:180pt">
            <v:imagedata r:id="rId7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Pr="00192CD5" w:rsidRDefault="0053186B" w:rsidP="00860B67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>План-схема района расположения к БПОУ ВО «Череповецкий  технологический колледж», пути движения транспортных средств и студентов ко второму  корпусу по адресу проспект Победы,10</w:t>
      </w:r>
    </w:p>
    <w:p w:rsidR="0053186B" w:rsidRPr="008217C7" w:rsidRDefault="0053186B" w:rsidP="008217C7">
      <w:pPr>
        <w:tabs>
          <w:tab w:val="left" w:pos="9639"/>
        </w:tabs>
        <w:spacing w:line="360" w:lineRule="auto"/>
        <w:rPr>
          <w:bCs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>
        <w:pict>
          <v:shape id="_x0000_i1028" type="#_x0000_t75" style="width:513.75pt;height:321pt">
            <v:imagedata r:id="rId8" o:title="" croptop="13758f" cropbottom="9360f" cropleft="9134f" cropright="9510f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 w:rsidRPr="002C31B0">
        <w:rPr>
          <w:b/>
          <w:sz w:val="28"/>
          <w:szCs w:val="28"/>
        </w:rPr>
        <w:pict>
          <v:shape id="_x0000_i1029" type="#_x0000_t75" style="width:235.5pt;height:144.75pt">
            <v:imagedata r:id="rId9" o:title=""/>
          </v:shape>
        </w:pict>
      </w:r>
    </w:p>
    <w:p w:rsidR="0053186B" w:rsidRPr="00150854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E21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</w:p>
    <w:p w:rsidR="0053186B" w:rsidRDefault="0053186B" w:rsidP="00860B67">
      <w:pPr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>План-схема организации дорожного движения в непосредственной близости от БПОУ ВО «Череповецкий  технологический колледж», первый  корпус по адресу проспект Победы,18</w:t>
      </w:r>
    </w:p>
    <w:p w:rsidR="0053186B" w:rsidRPr="00192CD5" w:rsidRDefault="0053186B" w:rsidP="00673CC0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673CC0">
      <w:pPr>
        <w:tabs>
          <w:tab w:val="left" w:pos="9639"/>
        </w:tabs>
        <w:spacing w:line="360" w:lineRule="auto"/>
        <w:jc w:val="both"/>
        <w:rPr>
          <w:bCs/>
          <w:sz w:val="28"/>
          <w:szCs w:val="28"/>
        </w:rPr>
      </w:pPr>
      <w:r>
        <w:pict>
          <v:shape id="_x0000_i1030" type="#_x0000_t75" style="width:300pt;height:450.75pt">
            <v:imagedata r:id="rId10" o:title=""/>
          </v:shape>
        </w:pict>
      </w:r>
    </w:p>
    <w:p w:rsidR="0053186B" w:rsidRPr="001965C3" w:rsidRDefault="0053186B" w:rsidP="00673CC0">
      <w:pPr>
        <w:tabs>
          <w:tab w:val="left" w:pos="9639"/>
        </w:tabs>
        <w:spacing w:line="360" w:lineRule="auto"/>
        <w:jc w:val="both"/>
        <w:rPr>
          <w:bCs/>
          <w:sz w:val="28"/>
          <w:szCs w:val="28"/>
        </w:rPr>
      </w:pPr>
    </w:p>
    <w:p w:rsidR="0053186B" w:rsidRDefault="0053186B" w:rsidP="00673CC0">
      <w:pPr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673CC0">
      <w:pPr>
        <w:jc w:val="both"/>
        <w:rPr>
          <w:b/>
          <w:sz w:val="28"/>
          <w:szCs w:val="28"/>
        </w:rPr>
      </w:pPr>
      <w:r w:rsidRPr="002C31B0">
        <w:rPr>
          <w:b/>
          <w:sz w:val="28"/>
          <w:szCs w:val="28"/>
        </w:rPr>
        <w:pict>
          <v:shape id="_x0000_i1031" type="#_x0000_t75" style="width:235.5pt;height:144.75pt">
            <v:imagedata r:id="rId9" o:title=""/>
          </v:shape>
        </w:pict>
      </w:r>
    </w:p>
    <w:p w:rsidR="0053186B" w:rsidRDefault="0053186B" w:rsidP="00860B67">
      <w:pPr>
        <w:spacing w:line="360" w:lineRule="auto"/>
        <w:rPr>
          <w:b/>
          <w:sz w:val="28"/>
          <w:szCs w:val="28"/>
        </w:rPr>
      </w:pPr>
    </w:p>
    <w:p w:rsidR="0053186B" w:rsidRPr="00192CD5" w:rsidRDefault="0053186B" w:rsidP="00860B67">
      <w:pPr>
        <w:spacing w:line="360" w:lineRule="auto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 xml:space="preserve">План-схема организации дорожного движения в непосредственной близости от БПОУ ВО «Череповецкий  </w:t>
      </w:r>
      <w:r>
        <w:rPr>
          <w:b/>
          <w:sz w:val="28"/>
          <w:szCs w:val="28"/>
        </w:rPr>
        <w:t>технологический колледж», второй</w:t>
      </w:r>
      <w:r w:rsidRPr="00192CD5">
        <w:rPr>
          <w:b/>
          <w:sz w:val="28"/>
          <w:szCs w:val="28"/>
        </w:rPr>
        <w:t xml:space="preserve">  корпус по адресу проспект Победы, 10</w:t>
      </w:r>
    </w:p>
    <w:p w:rsidR="0053186B" w:rsidRDefault="0053186B" w:rsidP="00936A5E">
      <w:pPr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>
        <w:pict>
          <v:shape id="_x0000_i1032" type="#_x0000_t75" style="width:486.75pt;height:337.5pt">
            <v:imagedata r:id="rId11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 w:rsidRPr="002C31B0">
        <w:rPr>
          <w:b/>
          <w:sz w:val="28"/>
          <w:szCs w:val="28"/>
        </w:rPr>
        <w:pict>
          <v:shape id="_x0000_i1033" type="#_x0000_t75" style="width:235.5pt;height:144.75pt">
            <v:imagedata r:id="rId9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936A5E">
      <w:pPr>
        <w:rPr>
          <w:b/>
          <w:sz w:val="28"/>
          <w:szCs w:val="28"/>
        </w:rPr>
      </w:pPr>
    </w:p>
    <w:p w:rsidR="0053186B" w:rsidRPr="00192CD5" w:rsidRDefault="0053186B" w:rsidP="00860B67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>Маршруты движения организованных групп студентов от БПОУ ВО «Череповецкий  технологический колледж», первый  корпус по адресу проспект Победы,18 к стадиону.</w:t>
      </w:r>
    </w:p>
    <w:p w:rsidR="0053186B" w:rsidRDefault="0053186B" w:rsidP="008436B6">
      <w:pPr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8436B6">
      <w:pPr>
        <w:rPr>
          <w:b/>
          <w:sz w:val="28"/>
          <w:szCs w:val="28"/>
        </w:rPr>
      </w:pPr>
      <w:r>
        <w:pict>
          <v:shape id="_x0000_i1034" type="#_x0000_t75" style="width:486.75pt;height:333.75pt">
            <v:imagedata r:id="rId12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 w:rsidRPr="002C31B0">
        <w:rPr>
          <w:b/>
          <w:sz w:val="28"/>
          <w:szCs w:val="28"/>
        </w:rPr>
        <w:pict>
          <v:shape id="_x0000_i1035" type="#_x0000_t75" style="width:235.5pt;height:144.75pt">
            <v:imagedata r:id="rId9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Pr="00192CD5" w:rsidRDefault="0053186B" w:rsidP="00860B67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 xml:space="preserve">Маршруты движения организованных групп студентов от БПОУ ВО «Череповецкий  </w:t>
      </w:r>
      <w:r>
        <w:rPr>
          <w:b/>
          <w:sz w:val="28"/>
          <w:szCs w:val="28"/>
        </w:rPr>
        <w:t>технологический колледж», второй</w:t>
      </w:r>
      <w:r w:rsidRPr="00192CD5">
        <w:rPr>
          <w:b/>
          <w:sz w:val="28"/>
          <w:szCs w:val="28"/>
        </w:rPr>
        <w:t xml:space="preserve">  корпус по адресу проспект Победы,10 к стадиону.</w:t>
      </w:r>
    </w:p>
    <w:p w:rsidR="0053186B" w:rsidRDefault="0053186B" w:rsidP="002E7235">
      <w:pPr>
        <w:jc w:val="center"/>
      </w:pPr>
    </w:p>
    <w:p w:rsidR="0053186B" w:rsidRDefault="0053186B" w:rsidP="002E7235">
      <w:pPr>
        <w:jc w:val="center"/>
      </w:pPr>
    </w:p>
    <w:p w:rsidR="0053186B" w:rsidRDefault="0053186B" w:rsidP="002E7235">
      <w:pPr>
        <w:jc w:val="center"/>
      </w:pPr>
    </w:p>
    <w:p w:rsidR="0053186B" w:rsidRDefault="0053186B" w:rsidP="002E7235">
      <w:pPr>
        <w:jc w:val="center"/>
      </w:pPr>
      <w:r>
        <w:pict>
          <v:shape id="_x0000_i1036" type="#_x0000_t75" style="width:432.75pt;height:366pt">
            <v:imagedata r:id="rId13" o:title=""/>
          </v:shape>
        </w:pict>
      </w:r>
    </w:p>
    <w:p w:rsidR="0053186B" w:rsidRDefault="0053186B" w:rsidP="002E7235">
      <w:pPr>
        <w:jc w:val="center"/>
      </w:pPr>
    </w:p>
    <w:p w:rsidR="0053186B" w:rsidRDefault="0053186B" w:rsidP="002E7235">
      <w:pPr>
        <w:jc w:val="center"/>
      </w:pPr>
    </w:p>
    <w:p w:rsidR="0053186B" w:rsidRDefault="0053186B" w:rsidP="002E7235">
      <w:pPr>
        <w:jc w:val="center"/>
      </w:pPr>
    </w:p>
    <w:p w:rsidR="0053186B" w:rsidRDefault="0053186B" w:rsidP="008C2A6A"/>
    <w:p w:rsidR="0053186B" w:rsidRDefault="0053186B" w:rsidP="002E7235">
      <w:pPr>
        <w:jc w:val="center"/>
      </w:pPr>
    </w:p>
    <w:p w:rsidR="0053186B" w:rsidRDefault="0053186B" w:rsidP="002E7235">
      <w:pPr>
        <w:jc w:val="center"/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 w:rsidRPr="002C31B0">
        <w:rPr>
          <w:b/>
          <w:sz w:val="28"/>
          <w:szCs w:val="28"/>
        </w:rPr>
        <w:pict>
          <v:shape id="_x0000_i1037" type="#_x0000_t75" style="width:235.5pt;height:144.75pt">
            <v:imagedata r:id="rId9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14461A">
      <w:pPr>
        <w:rPr>
          <w:b/>
          <w:sz w:val="28"/>
          <w:szCs w:val="28"/>
        </w:rPr>
      </w:pPr>
    </w:p>
    <w:p w:rsidR="0053186B" w:rsidRPr="00192CD5" w:rsidRDefault="0053186B" w:rsidP="0014461A">
      <w:pPr>
        <w:rPr>
          <w:b/>
          <w:sz w:val="28"/>
          <w:szCs w:val="28"/>
        </w:rPr>
      </w:pPr>
    </w:p>
    <w:p w:rsidR="0053186B" w:rsidRPr="00192CD5" w:rsidRDefault="0053186B" w:rsidP="00860B67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студентов  по территории БПОУ ВО «Череповецкий  технологический колледж», первый  корпус по адресу проспект Победы,18</w: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>
        <w:pict>
          <v:shape id="_x0000_i1038" type="#_x0000_t75" style="width:483pt;height:285.75pt">
            <v:imagedata r:id="rId14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01pt;margin-top:1.1pt;width:315pt;height:116.05pt;z-index:251658752" o:cliptowrap="t">
            <v:imagedata r:id="rId15" o:title="" croptop="48191f" cropright="8851f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Pr="00192CD5" w:rsidRDefault="0053186B" w:rsidP="0014461A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192CD5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студентов  по территории БПОУ ВО «Череповецкий  </w:t>
      </w:r>
      <w:r>
        <w:rPr>
          <w:b/>
          <w:sz w:val="28"/>
          <w:szCs w:val="28"/>
        </w:rPr>
        <w:t>технологический колледж», второй</w:t>
      </w:r>
      <w:r w:rsidRPr="00192CD5">
        <w:rPr>
          <w:b/>
          <w:sz w:val="28"/>
          <w:szCs w:val="28"/>
        </w:rPr>
        <w:t xml:space="preserve">  корпус по адресу проспект Победы,10</w: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  <w:r>
        <w:pict>
          <v:shape id="_x0000_i1039" type="#_x0000_t75" style="width:463.5pt;height:320.25pt">
            <v:imagedata r:id="rId16" o:title="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8C2A1C">
      <w:pPr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margin-left:189pt;margin-top:13pt;width:315pt;height:116.05pt;z-index:251657728" o:cliptowrap="t">
            <v:imagedata r:id="rId15" o:title="" croptop="48191f" cropright="8851f"/>
          </v:shape>
        </w:pict>
      </w:r>
      <w:r>
        <w:rPr>
          <w:noProof/>
        </w:rPr>
        <w:pict>
          <v:shape id="_x0000_s1028" type="#_x0000_t75" style="position:absolute;margin-left:190.3pt;margin-top:552.75pt;width:334.1pt;height:123.05pt;z-index:251656704" o:cliptowrap="t">
            <v:imagedata r:id="rId15" o:title="" croptop="48191f" cropright="8851f"/>
          </v:shape>
        </w:pict>
      </w: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2E7235">
      <w:pPr>
        <w:jc w:val="center"/>
        <w:rPr>
          <w:b/>
          <w:sz w:val="28"/>
          <w:szCs w:val="28"/>
        </w:rPr>
      </w:pPr>
    </w:p>
    <w:p w:rsidR="0053186B" w:rsidRDefault="0053186B" w:rsidP="00FE202D">
      <w:pPr>
        <w:rPr>
          <w:b/>
          <w:sz w:val="28"/>
          <w:szCs w:val="28"/>
        </w:rPr>
      </w:pPr>
    </w:p>
    <w:p w:rsidR="0053186B" w:rsidRDefault="0053186B" w:rsidP="00FE202D">
      <w:pPr>
        <w:rPr>
          <w:b/>
          <w:sz w:val="28"/>
          <w:szCs w:val="28"/>
        </w:rPr>
      </w:pPr>
    </w:p>
    <w:p w:rsidR="0053186B" w:rsidRDefault="0053186B" w:rsidP="00FE202D">
      <w:pPr>
        <w:rPr>
          <w:b/>
          <w:sz w:val="28"/>
          <w:szCs w:val="28"/>
        </w:rPr>
      </w:pPr>
    </w:p>
    <w:p w:rsidR="0053186B" w:rsidRPr="002E7235" w:rsidRDefault="0053186B" w:rsidP="00FE202D">
      <w:pPr>
        <w:rPr>
          <w:b/>
          <w:sz w:val="28"/>
          <w:szCs w:val="28"/>
        </w:rPr>
      </w:pPr>
      <w:r w:rsidRPr="002E7235">
        <w:rPr>
          <w:b/>
          <w:sz w:val="28"/>
          <w:szCs w:val="28"/>
          <w:lang w:val="en-US"/>
        </w:rPr>
        <w:t>II</w:t>
      </w:r>
      <w:r w:rsidRPr="002E7235">
        <w:rPr>
          <w:b/>
          <w:sz w:val="28"/>
          <w:szCs w:val="28"/>
        </w:rPr>
        <w:t xml:space="preserve">. Информация об обеспечении безопасности перевозок </w:t>
      </w:r>
      <w:r>
        <w:rPr>
          <w:b/>
          <w:sz w:val="28"/>
          <w:szCs w:val="28"/>
        </w:rPr>
        <w:t xml:space="preserve">студентов </w:t>
      </w:r>
      <w:r w:rsidRPr="002E7235">
        <w:rPr>
          <w:b/>
          <w:sz w:val="28"/>
          <w:szCs w:val="28"/>
        </w:rPr>
        <w:t>специальным транспортным средством (автобусом)</w:t>
      </w:r>
    </w:p>
    <w:p w:rsidR="0053186B" w:rsidRPr="002E7235" w:rsidRDefault="0053186B" w:rsidP="00860B67">
      <w:pPr>
        <w:jc w:val="both"/>
        <w:rPr>
          <w:b/>
          <w:sz w:val="28"/>
          <w:szCs w:val="28"/>
        </w:rPr>
      </w:pPr>
    </w:p>
    <w:p w:rsidR="0053186B" w:rsidRDefault="0053186B" w:rsidP="00860B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Специального транспортного средства (автобус) образовательная организация не имеет.</w:t>
      </w:r>
    </w:p>
    <w:p w:rsidR="0053186B" w:rsidRDefault="0053186B" w:rsidP="00860B67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При перевозке обучающихся специальным транспортным средством (автобусом) сторонней организацией заполняется карточка и для согласования направляется в ОГИБДД УМВД России по г. Череповцу.</w:t>
      </w:r>
    </w:p>
    <w:p w:rsidR="0053186B" w:rsidRPr="00C259A3" w:rsidRDefault="0053186B" w:rsidP="00860B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Заполненная карточка хранится в разделе «Приложение».</w:t>
      </w:r>
    </w:p>
    <w:p w:rsidR="0053186B" w:rsidRPr="002E7235" w:rsidRDefault="0053186B" w:rsidP="00FE202D">
      <w:pPr>
        <w:pStyle w:val="ListParagraph"/>
        <w:tabs>
          <w:tab w:val="left" w:pos="9639"/>
        </w:tabs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</w:rPr>
        <w:t xml:space="preserve">  </w:t>
      </w:r>
      <w:r w:rsidRPr="00A33A5F">
        <w:rPr>
          <w:b/>
        </w:rPr>
        <w:t xml:space="preserve"> </w:t>
      </w:r>
      <w:r w:rsidRPr="002E7235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Pr="002E72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Приложение</w:t>
      </w:r>
      <w:r w:rsidRPr="002E7235">
        <w:rPr>
          <w:b/>
          <w:sz w:val="28"/>
          <w:szCs w:val="28"/>
        </w:rPr>
        <w:t>.</w:t>
      </w:r>
    </w:p>
    <w:p w:rsidR="0053186B" w:rsidRDefault="0053186B" w:rsidP="00FE202D">
      <w:pPr>
        <w:rPr>
          <w:b/>
        </w:rPr>
      </w:pPr>
      <w:r w:rsidRPr="00A33A5F">
        <w:rPr>
          <w:b/>
        </w:rPr>
        <w:t xml:space="preserve">                                        </w:t>
      </w:r>
    </w:p>
    <w:p w:rsidR="0053186B" w:rsidRPr="00A33A5F" w:rsidRDefault="0053186B" w:rsidP="00FE202D">
      <w:pPr>
        <w:rPr>
          <w:b/>
          <w:sz w:val="22"/>
          <w:szCs w:val="22"/>
        </w:rPr>
      </w:pPr>
      <w:r w:rsidRPr="00A33A5F">
        <w:rPr>
          <w:b/>
          <w:sz w:val="22"/>
          <w:szCs w:val="22"/>
        </w:rPr>
        <w:t xml:space="preserve">                                                    Информационная карточка</w:t>
      </w:r>
    </w:p>
    <w:p w:rsidR="0053186B" w:rsidRPr="00A33A5F" w:rsidRDefault="0053186B" w:rsidP="00FE202D">
      <w:pPr>
        <w:jc w:val="center"/>
        <w:rPr>
          <w:b/>
          <w:sz w:val="22"/>
          <w:szCs w:val="22"/>
        </w:rPr>
      </w:pPr>
      <w:r w:rsidRPr="00A33A5F">
        <w:rPr>
          <w:b/>
          <w:sz w:val="22"/>
          <w:szCs w:val="22"/>
        </w:rPr>
        <w:t>перевозок студентов специальным транспортным средством</w:t>
      </w:r>
    </w:p>
    <w:p w:rsidR="0053186B" w:rsidRPr="00A33A5F" w:rsidRDefault="0053186B" w:rsidP="00FE202D">
      <w:pPr>
        <w:jc w:val="center"/>
        <w:rPr>
          <w:b/>
          <w:sz w:val="22"/>
          <w:szCs w:val="22"/>
        </w:rPr>
      </w:pPr>
    </w:p>
    <w:p w:rsidR="0053186B" w:rsidRPr="00A33A5F" w:rsidRDefault="0053186B" w:rsidP="00FE202D">
      <w:pPr>
        <w:jc w:val="center"/>
        <w:rPr>
          <w:b/>
          <w:sz w:val="22"/>
          <w:szCs w:val="22"/>
        </w:rPr>
      </w:pPr>
      <w:r w:rsidRPr="00A33A5F">
        <w:rPr>
          <w:b/>
          <w:sz w:val="22"/>
          <w:szCs w:val="22"/>
        </w:rPr>
        <w:t>Общие сведения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Марка __________________________________________________________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Модель _________________________________________________________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Государственный регистрационный знак 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Год выпуска _________________ Количество мест в автобусе 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 xml:space="preserve">Соответствие конструкции требованиям, предъявляемым к 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школьным автобусам _____________________________________________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________________________________________________________________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b/>
          <w:sz w:val="22"/>
          <w:szCs w:val="22"/>
        </w:rPr>
        <w:t>1. Сведения о владельце</w:t>
      </w:r>
    </w:p>
    <w:p w:rsidR="0053186B" w:rsidRDefault="0053186B" w:rsidP="00FE202D">
      <w:pPr>
        <w:jc w:val="both"/>
        <w:rPr>
          <w:sz w:val="22"/>
          <w:szCs w:val="22"/>
        </w:rPr>
      </w:pP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Владелец _______________________________________________________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 xml:space="preserve">                                                                    (наименование организации)</w:t>
      </w:r>
    </w:p>
    <w:p w:rsidR="0053186B" w:rsidRPr="00A33A5F" w:rsidRDefault="0053186B" w:rsidP="00FE202D">
      <w:pPr>
        <w:spacing w:line="288" w:lineRule="auto"/>
        <w:jc w:val="both"/>
        <w:rPr>
          <w:sz w:val="22"/>
          <w:szCs w:val="22"/>
        </w:rPr>
      </w:pPr>
      <w:r w:rsidRPr="00A33A5F">
        <w:rPr>
          <w:sz w:val="22"/>
          <w:szCs w:val="22"/>
        </w:rPr>
        <w:t>Юридический адрес владельца _____________________________________</w:t>
      </w:r>
    </w:p>
    <w:p w:rsidR="0053186B" w:rsidRPr="00A33A5F" w:rsidRDefault="0053186B" w:rsidP="00FE202D">
      <w:pPr>
        <w:spacing w:line="288" w:lineRule="auto"/>
        <w:jc w:val="both"/>
        <w:rPr>
          <w:sz w:val="22"/>
          <w:szCs w:val="22"/>
        </w:rPr>
      </w:pPr>
      <w:r w:rsidRPr="00A33A5F">
        <w:rPr>
          <w:sz w:val="22"/>
          <w:szCs w:val="22"/>
        </w:rPr>
        <w:t>Фактический адрес владельца ______________________________________</w:t>
      </w:r>
    </w:p>
    <w:p w:rsidR="0053186B" w:rsidRPr="00A33A5F" w:rsidRDefault="0053186B" w:rsidP="00FE202D">
      <w:pPr>
        <w:spacing w:line="360" w:lineRule="auto"/>
        <w:rPr>
          <w:b/>
          <w:sz w:val="22"/>
          <w:szCs w:val="22"/>
        </w:rPr>
      </w:pPr>
      <w:r w:rsidRPr="00A33A5F">
        <w:rPr>
          <w:sz w:val="22"/>
          <w:szCs w:val="22"/>
        </w:rPr>
        <w:t>Телефон ответственного лица ______________________________________</w:t>
      </w:r>
    </w:p>
    <w:p w:rsidR="0053186B" w:rsidRPr="00A33A5F" w:rsidRDefault="0053186B" w:rsidP="00FE202D">
      <w:pPr>
        <w:jc w:val="both"/>
        <w:rPr>
          <w:b/>
          <w:sz w:val="22"/>
          <w:szCs w:val="22"/>
        </w:rPr>
      </w:pPr>
      <w:r w:rsidRPr="00A33A5F">
        <w:rPr>
          <w:b/>
          <w:sz w:val="22"/>
          <w:szCs w:val="22"/>
        </w:rPr>
        <w:t>2. Сведения о водителе автобуса</w:t>
      </w:r>
    </w:p>
    <w:p w:rsidR="0053186B" w:rsidRPr="00A33A5F" w:rsidRDefault="0053186B" w:rsidP="00FE202D">
      <w:pPr>
        <w:jc w:val="both"/>
        <w:rPr>
          <w:b/>
          <w:sz w:val="22"/>
          <w:szCs w:val="22"/>
        </w:rPr>
      </w:pP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Фамилия, имя, отчество 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>Принят на работу ________________________________________________</w:t>
      </w:r>
    </w:p>
    <w:p w:rsidR="0053186B" w:rsidRPr="00A33A5F" w:rsidRDefault="0053186B" w:rsidP="00FE202D">
      <w:pPr>
        <w:jc w:val="both"/>
        <w:rPr>
          <w:sz w:val="22"/>
          <w:szCs w:val="22"/>
        </w:rPr>
      </w:pPr>
      <w:r w:rsidRPr="00A33A5F">
        <w:rPr>
          <w:sz w:val="22"/>
          <w:szCs w:val="22"/>
        </w:rPr>
        <w:t xml:space="preserve">Стаж вождения категории </w:t>
      </w:r>
      <w:r w:rsidRPr="00A33A5F">
        <w:rPr>
          <w:sz w:val="22"/>
          <w:szCs w:val="22"/>
          <w:lang w:val="en-US"/>
        </w:rPr>
        <w:t>D</w:t>
      </w:r>
      <w:r w:rsidRPr="00A33A5F">
        <w:rPr>
          <w:sz w:val="22"/>
          <w:szCs w:val="22"/>
        </w:rPr>
        <w:t xml:space="preserve"> _______________________________________</w:t>
      </w:r>
    </w:p>
    <w:p w:rsidR="0053186B" w:rsidRPr="00A33A5F" w:rsidRDefault="0053186B" w:rsidP="00FE202D">
      <w:pPr>
        <w:jc w:val="both"/>
        <w:rPr>
          <w:b/>
          <w:sz w:val="22"/>
          <w:szCs w:val="22"/>
        </w:rPr>
      </w:pPr>
      <w:r w:rsidRPr="00A33A5F">
        <w:rPr>
          <w:b/>
          <w:sz w:val="22"/>
          <w:szCs w:val="22"/>
        </w:rPr>
        <w:t>3. Организационно-техническое обеспечение</w:t>
      </w:r>
    </w:p>
    <w:p w:rsidR="0053186B" w:rsidRPr="00A33A5F" w:rsidRDefault="0053186B" w:rsidP="00FE202D">
      <w:pPr>
        <w:rPr>
          <w:sz w:val="22"/>
          <w:szCs w:val="22"/>
        </w:rPr>
      </w:pPr>
    </w:p>
    <w:p w:rsidR="0053186B" w:rsidRPr="00A33A5F" w:rsidRDefault="0053186B" w:rsidP="00FE202D">
      <w:pPr>
        <w:rPr>
          <w:sz w:val="22"/>
          <w:szCs w:val="22"/>
        </w:rPr>
      </w:pPr>
      <w:r w:rsidRPr="00A33A5F">
        <w:rPr>
          <w:sz w:val="22"/>
          <w:szCs w:val="22"/>
        </w:rPr>
        <w:t>Лицо, ответственное, за обеспечение безопасности дорожного движения: ________________________________________________________________ назначено _______________________________________________________, прошло аттестацию ______________________________________________.</w:t>
      </w:r>
    </w:p>
    <w:p w:rsidR="0053186B" w:rsidRPr="00A33A5F" w:rsidRDefault="0053186B" w:rsidP="00FE202D">
      <w:pPr>
        <w:rPr>
          <w:sz w:val="22"/>
          <w:szCs w:val="22"/>
        </w:rPr>
      </w:pPr>
      <w:r w:rsidRPr="00A33A5F">
        <w:rPr>
          <w:sz w:val="22"/>
          <w:szCs w:val="22"/>
        </w:rPr>
        <w:t>Дата последнего технического осмотра ____________________________</w:t>
      </w:r>
    </w:p>
    <w:p w:rsidR="0053186B" w:rsidRPr="00A33A5F" w:rsidRDefault="0053186B" w:rsidP="00FE202D">
      <w:pPr>
        <w:rPr>
          <w:sz w:val="22"/>
          <w:szCs w:val="22"/>
        </w:rPr>
      </w:pPr>
    </w:p>
    <w:p w:rsidR="0053186B" w:rsidRPr="00A33A5F" w:rsidRDefault="0053186B" w:rsidP="00FE202D">
      <w:pPr>
        <w:rPr>
          <w:sz w:val="22"/>
          <w:szCs w:val="22"/>
        </w:rPr>
      </w:pPr>
      <w:r w:rsidRPr="00A33A5F">
        <w:rPr>
          <w:sz w:val="22"/>
          <w:szCs w:val="22"/>
        </w:rPr>
        <w:t>Директор образовательного учреждения</w:t>
      </w:r>
    </w:p>
    <w:p w:rsidR="0053186B" w:rsidRPr="00A33A5F" w:rsidRDefault="0053186B" w:rsidP="00FE202D">
      <w:pPr>
        <w:rPr>
          <w:sz w:val="22"/>
          <w:szCs w:val="22"/>
        </w:rPr>
      </w:pPr>
      <w:r w:rsidRPr="00A33A5F">
        <w:rPr>
          <w:sz w:val="22"/>
          <w:szCs w:val="22"/>
        </w:rPr>
        <w:t xml:space="preserve">                                                                           __________________   _____________</w:t>
      </w:r>
    </w:p>
    <w:p w:rsidR="0053186B" w:rsidRPr="00A33A5F" w:rsidRDefault="0053186B" w:rsidP="00FE202D">
      <w:pPr>
        <w:tabs>
          <w:tab w:val="left" w:pos="3969"/>
          <w:tab w:val="left" w:pos="7938"/>
          <w:tab w:val="left" w:pos="9639"/>
        </w:tabs>
        <w:rPr>
          <w:sz w:val="22"/>
          <w:szCs w:val="22"/>
        </w:rPr>
      </w:pPr>
      <w:r w:rsidRPr="00A33A5F">
        <w:rPr>
          <w:sz w:val="22"/>
          <w:szCs w:val="22"/>
        </w:rPr>
        <w:t xml:space="preserve">                                                                                (подпись)                   (Ф.И.О.)</w:t>
      </w:r>
    </w:p>
    <w:p w:rsidR="0053186B" w:rsidRPr="00A33A5F" w:rsidRDefault="0053186B" w:rsidP="00FE202D">
      <w:pPr>
        <w:rPr>
          <w:sz w:val="22"/>
          <w:szCs w:val="22"/>
        </w:rPr>
      </w:pPr>
      <w:r w:rsidRPr="00A33A5F">
        <w:rPr>
          <w:sz w:val="22"/>
          <w:szCs w:val="22"/>
        </w:rPr>
        <w:t>Руководитель организации,</w:t>
      </w:r>
    </w:p>
    <w:p w:rsidR="0053186B" w:rsidRPr="00A33A5F" w:rsidRDefault="0053186B" w:rsidP="00FE202D">
      <w:pPr>
        <w:rPr>
          <w:sz w:val="22"/>
          <w:szCs w:val="22"/>
        </w:rPr>
      </w:pPr>
      <w:r w:rsidRPr="00A33A5F">
        <w:rPr>
          <w:sz w:val="22"/>
          <w:szCs w:val="22"/>
        </w:rPr>
        <w:t>осуществляющей перевозку студентов            __________________   _____________</w:t>
      </w:r>
    </w:p>
    <w:p w:rsidR="0053186B" w:rsidRPr="00A33A5F" w:rsidRDefault="0053186B" w:rsidP="00FE202D">
      <w:pPr>
        <w:tabs>
          <w:tab w:val="left" w:pos="3969"/>
          <w:tab w:val="left" w:pos="7938"/>
          <w:tab w:val="left" w:pos="9639"/>
        </w:tabs>
        <w:rPr>
          <w:sz w:val="22"/>
          <w:szCs w:val="22"/>
        </w:rPr>
      </w:pPr>
      <w:r w:rsidRPr="00A33A5F">
        <w:rPr>
          <w:sz w:val="22"/>
          <w:szCs w:val="22"/>
        </w:rPr>
        <w:t>специальным транспортом (автобусом)             (подпись)                   (Ф.И.О.)</w:t>
      </w:r>
    </w:p>
    <w:p w:rsidR="0053186B" w:rsidRPr="00A33A5F" w:rsidRDefault="0053186B" w:rsidP="00FE202D">
      <w:pPr>
        <w:rPr>
          <w:sz w:val="22"/>
          <w:szCs w:val="22"/>
        </w:rPr>
      </w:pPr>
    </w:p>
    <w:p w:rsidR="0053186B" w:rsidRPr="00A33A5F" w:rsidRDefault="0053186B" w:rsidP="00FE202D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53186B" w:rsidRPr="00A33A5F" w:rsidRDefault="0053186B" w:rsidP="00FE202D">
      <w:pPr>
        <w:spacing w:line="360" w:lineRule="auto"/>
        <w:rPr>
          <w:b/>
          <w:sz w:val="22"/>
          <w:szCs w:val="22"/>
        </w:rPr>
      </w:pPr>
    </w:p>
    <w:p w:rsidR="0053186B" w:rsidRPr="00A33A5F" w:rsidRDefault="0053186B" w:rsidP="00FE202D">
      <w:pPr>
        <w:spacing w:line="360" w:lineRule="auto"/>
        <w:rPr>
          <w:b/>
          <w:sz w:val="20"/>
          <w:szCs w:val="20"/>
        </w:rPr>
      </w:pPr>
    </w:p>
    <w:p w:rsidR="0053186B" w:rsidRPr="00A33A5F" w:rsidRDefault="0053186B" w:rsidP="00FE202D">
      <w:pPr>
        <w:spacing w:line="360" w:lineRule="auto"/>
        <w:rPr>
          <w:b/>
          <w:sz w:val="20"/>
          <w:szCs w:val="20"/>
        </w:rPr>
      </w:pPr>
    </w:p>
    <w:p w:rsidR="0053186B" w:rsidRPr="00A33A5F" w:rsidRDefault="0053186B" w:rsidP="00FE202D">
      <w:pPr>
        <w:spacing w:line="360" w:lineRule="auto"/>
        <w:rPr>
          <w:b/>
          <w:sz w:val="20"/>
          <w:szCs w:val="20"/>
        </w:rPr>
      </w:pPr>
    </w:p>
    <w:p w:rsidR="0053186B" w:rsidRPr="00A33A5F" w:rsidRDefault="0053186B" w:rsidP="00FE202D">
      <w:pPr>
        <w:spacing w:line="360" w:lineRule="auto"/>
        <w:rPr>
          <w:b/>
          <w:sz w:val="20"/>
          <w:szCs w:val="20"/>
        </w:rPr>
      </w:pPr>
    </w:p>
    <w:p w:rsidR="0053186B" w:rsidRPr="00A33A5F" w:rsidRDefault="0053186B" w:rsidP="00FE202D">
      <w:pPr>
        <w:spacing w:line="360" w:lineRule="auto"/>
        <w:rPr>
          <w:b/>
          <w:sz w:val="20"/>
          <w:szCs w:val="20"/>
        </w:rPr>
      </w:pPr>
    </w:p>
    <w:p w:rsidR="0053186B" w:rsidRPr="00A33A5F" w:rsidRDefault="0053186B" w:rsidP="00FE202D">
      <w:pPr>
        <w:spacing w:line="360" w:lineRule="auto"/>
        <w:rPr>
          <w:b/>
          <w:sz w:val="20"/>
          <w:szCs w:val="20"/>
        </w:rPr>
      </w:pPr>
    </w:p>
    <w:p w:rsidR="0053186B" w:rsidRDefault="0053186B" w:rsidP="00FE202D">
      <w:pPr>
        <w:spacing w:line="360" w:lineRule="auto"/>
        <w:ind w:left="360"/>
        <w:rPr>
          <w:i/>
          <w:sz w:val="28"/>
          <w:szCs w:val="28"/>
        </w:rPr>
      </w:pPr>
    </w:p>
    <w:p w:rsidR="0053186B" w:rsidRDefault="0053186B" w:rsidP="00FE202D">
      <w:pPr>
        <w:spacing w:line="360" w:lineRule="auto"/>
        <w:jc w:val="both"/>
        <w:rPr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FE202D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2E7235">
      <w:pPr>
        <w:spacing w:line="360" w:lineRule="auto"/>
        <w:jc w:val="center"/>
        <w:rPr>
          <w:b/>
          <w:sz w:val="28"/>
          <w:szCs w:val="28"/>
        </w:rPr>
      </w:pPr>
    </w:p>
    <w:p w:rsidR="0053186B" w:rsidRDefault="0053186B" w:rsidP="00792081">
      <w:pPr>
        <w:tabs>
          <w:tab w:val="left" w:pos="9639"/>
        </w:tabs>
        <w:spacing w:line="360" w:lineRule="auto"/>
        <w:ind w:left="-360"/>
        <w:jc w:val="both"/>
        <w:rPr>
          <w:b/>
          <w:sz w:val="28"/>
          <w:szCs w:val="28"/>
        </w:rPr>
      </w:pPr>
      <w:bookmarkStart w:id="0" w:name="_GoBack"/>
      <w:bookmarkEnd w:id="0"/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B837C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53186B" w:rsidRPr="00F62A21" w:rsidRDefault="0053186B" w:rsidP="002E723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sectPr w:rsidR="0053186B" w:rsidRPr="00F62A21" w:rsidSect="00CD0905">
      <w:pgSz w:w="11906" w:h="16838"/>
      <w:pgMar w:top="899" w:right="850" w:bottom="54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400A"/>
    <w:multiLevelType w:val="hybridMultilevel"/>
    <w:tmpl w:val="9F480AE4"/>
    <w:lvl w:ilvl="0" w:tplc="0C16138E">
      <w:start w:val="3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3734C0E"/>
    <w:multiLevelType w:val="hybridMultilevel"/>
    <w:tmpl w:val="78105FC0"/>
    <w:lvl w:ilvl="0" w:tplc="A87A02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A7B"/>
    <w:rsid w:val="00000ED5"/>
    <w:rsid w:val="0003570E"/>
    <w:rsid w:val="000431C8"/>
    <w:rsid w:val="000619F8"/>
    <w:rsid w:val="00067CB2"/>
    <w:rsid w:val="00071FC5"/>
    <w:rsid w:val="000732CB"/>
    <w:rsid w:val="000D0D99"/>
    <w:rsid w:val="00104F5D"/>
    <w:rsid w:val="0012021B"/>
    <w:rsid w:val="0014461A"/>
    <w:rsid w:val="00150854"/>
    <w:rsid w:val="0016492D"/>
    <w:rsid w:val="00180EEA"/>
    <w:rsid w:val="00192CD5"/>
    <w:rsid w:val="001965C3"/>
    <w:rsid w:val="00196B7E"/>
    <w:rsid w:val="00227AC4"/>
    <w:rsid w:val="00241FAF"/>
    <w:rsid w:val="00274D6C"/>
    <w:rsid w:val="002B546B"/>
    <w:rsid w:val="002C31B0"/>
    <w:rsid w:val="002E5208"/>
    <w:rsid w:val="002E7235"/>
    <w:rsid w:val="002F7205"/>
    <w:rsid w:val="003046D5"/>
    <w:rsid w:val="0031424D"/>
    <w:rsid w:val="0031517E"/>
    <w:rsid w:val="00315E23"/>
    <w:rsid w:val="00335D0A"/>
    <w:rsid w:val="00344A72"/>
    <w:rsid w:val="00346207"/>
    <w:rsid w:val="00352658"/>
    <w:rsid w:val="00370D9A"/>
    <w:rsid w:val="00373E76"/>
    <w:rsid w:val="00383CDB"/>
    <w:rsid w:val="00386FEF"/>
    <w:rsid w:val="003B0532"/>
    <w:rsid w:val="003C21CA"/>
    <w:rsid w:val="003D2E42"/>
    <w:rsid w:val="003D461F"/>
    <w:rsid w:val="003F76E7"/>
    <w:rsid w:val="00454FC9"/>
    <w:rsid w:val="00473A0D"/>
    <w:rsid w:val="00475425"/>
    <w:rsid w:val="004916C4"/>
    <w:rsid w:val="004C29F3"/>
    <w:rsid w:val="004C7756"/>
    <w:rsid w:val="00527D9C"/>
    <w:rsid w:val="0053186B"/>
    <w:rsid w:val="005452A4"/>
    <w:rsid w:val="005777D8"/>
    <w:rsid w:val="005B436B"/>
    <w:rsid w:val="00613D4B"/>
    <w:rsid w:val="00627289"/>
    <w:rsid w:val="00672FBF"/>
    <w:rsid w:val="00673CC0"/>
    <w:rsid w:val="00674919"/>
    <w:rsid w:val="00693A53"/>
    <w:rsid w:val="006A5FCA"/>
    <w:rsid w:val="006C6881"/>
    <w:rsid w:val="006E373C"/>
    <w:rsid w:val="006E3F85"/>
    <w:rsid w:val="00711AD5"/>
    <w:rsid w:val="00777834"/>
    <w:rsid w:val="00781A20"/>
    <w:rsid w:val="00787BF9"/>
    <w:rsid w:val="00792081"/>
    <w:rsid w:val="007A19FD"/>
    <w:rsid w:val="008172F7"/>
    <w:rsid w:val="008217C7"/>
    <w:rsid w:val="008241A9"/>
    <w:rsid w:val="008347D4"/>
    <w:rsid w:val="00834CA6"/>
    <w:rsid w:val="008361EA"/>
    <w:rsid w:val="008436B6"/>
    <w:rsid w:val="00860B67"/>
    <w:rsid w:val="008B65A1"/>
    <w:rsid w:val="008C221A"/>
    <w:rsid w:val="008C2A1C"/>
    <w:rsid w:val="008C2A6A"/>
    <w:rsid w:val="008D2857"/>
    <w:rsid w:val="008F54FB"/>
    <w:rsid w:val="00936A5E"/>
    <w:rsid w:val="00944A2E"/>
    <w:rsid w:val="00950E38"/>
    <w:rsid w:val="00952D76"/>
    <w:rsid w:val="00985FE9"/>
    <w:rsid w:val="009945B9"/>
    <w:rsid w:val="00995B29"/>
    <w:rsid w:val="00996909"/>
    <w:rsid w:val="009B154C"/>
    <w:rsid w:val="009D08A3"/>
    <w:rsid w:val="009E3CB9"/>
    <w:rsid w:val="009F72BC"/>
    <w:rsid w:val="00A13B50"/>
    <w:rsid w:val="00A14BFA"/>
    <w:rsid w:val="00A15BC7"/>
    <w:rsid w:val="00A23CB6"/>
    <w:rsid w:val="00A33A5F"/>
    <w:rsid w:val="00A44367"/>
    <w:rsid w:val="00AB27C2"/>
    <w:rsid w:val="00AD369C"/>
    <w:rsid w:val="00AE0A7B"/>
    <w:rsid w:val="00AE35DF"/>
    <w:rsid w:val="00B56BE4"/>
    <w:rsid w:val="00B837C1"/>
    <w:rsid w:val="00BB1207"/>
    <w:rsid w:val="00BC71F1"/>
    <w:rsid w:val="00BD00A3"/>
    <w:rsid w:val="00C04D87"/>
    <w:rsid w:val="00C20EF3"/>
    <w:rsid w:val="00C23A5B"/>
    <w:rsid w:val="00C259A3"/>
    <w:rsid w:val="00C60D8E"/>
    <w:rsid w:val="00C86CD7"/>
    <w:rsid w:val="00C91C49"/>
    <w:rsid w:val="00CD0905"/>
    <w:rsid w:val="00D24B12"/>
    <w:rsid w:val="00D33295"/>
    <w:rsid w:val="00D43F32"/>
    <w:rsid w:val="00D44310"/>
    <w:rsid w:val="00D46380"/>
    <w:rsid w:val="00D550B3"/>
    <w:rsid w:val="00DA6C8E"/>
    <w:rsid w:val="00DE3CEF"/>
    <w:rsid w:val="00E01604"/>
    <w:rsid w:val="00E10925"/>
    <w:rsid w:val="00E12963"/>
    <w:rsid w:val="00E14509"/>
    <w:rsid w:val="00E212DB"/>
    <w:rsid w:val="00E30621"/>
    <w:rsid w:val="00E46DF2"/>
    <w:rsid w:val="00E60A22"/>
    <w:rsid w:val="00E74DE1"/>
    <w:rsid w:val="00EB1482"/>
    <w:rsid w:val="00ED52BF"/>
    <w:rsid w:val="00EE020F"/>
    <w:rsid w:val="00EE5EDC"/>
    <w:rsid w:val="00F0543A"/>
    <w:rsid w:val="00F0629C"/>
    <w:rsid w:val="00F11BB9"/>
    <w:rsid w:val="00F24BF5"/>
    <w:rsid w:val="00F31A78"/>
    <w:rsid w:val="00F6036A"/>
    <w:rsid w:val="00F62A21"/>
    <w:rsid w:val="00F62BA4"/>
    <w:rsid w:val="00F80682"/>
    <w:rsid w:val="00F81370"/>
    <w:rsid w:val="00F908D5"/>
    <w:rsid w:val="00FA2A61"/>
    <w:rsid w:val="00FB489C"/>
    <w:rsid w:val="00FB4F20"/>
    <w:rsid w:val="00FE2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BF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87BF9"/>
    <w:pPr>
      <w:ind w:left="720"/>
      <w:contextualSpacing/>
    </w:pPr>
  </w:style>
  <w:style w:type="paragraph" w:customStyle="1" w:styleId="Default">
    <w:name w:val="Default"/>
    <w:uiPriority w:val="99"/>
    <w:rsid w:val="004C29F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77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957</TotalTime>
  <Pages>15</Pages>
  <Words>1189</Words>
  <Characters>6783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СОШ16</dc:creator>
  <cp:keywords/>
  <dc:description/>
  <cp:lastModifiedBy>Boss</cp:lastModifiedBy>
  <cp:revision>21</cp:revision>
  <cp:lastPrinted>2016-01-26T10:19:00Z</cp:lastPrinted>
  <dcterms:created xsi:type="dcterms:W3CDTF">2015-03-16T07:59:00Z</dcterms:created>
  <dcterms:modified xsi:type="dcterms:W3CDTF">2016-02-10T09:59:00Z</dcterms:modified>
</cp:coreProperties>
</file>